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BAD9D" w14:textId="7A7B5BBE" w:rsidR="00165AF0" w:rsidRPr="00DF4978" w:rsidRDefault="00DB1E99" w:rsidP="0BE36238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DF4978">
        <w:rPr>
          <w:rFonts w:ascii="Arial" w:hAnsi="Arial" w:cs="Arial"/>
          <w:b/>
          <w:bCs/>
          <w:sz w:val="22"/>
          <w:szCs w:val="22"/>
          <w:u w:val="single"/>
        </w:rPr>
        <w:t>Tilmelding</w:t>
      </w:r>
      <w:r w:rsidR="00011BFA" w:rsidRPr="00DF4978">
        <w:rPr>
          <w:rFonts w:ascii="Arial" w:hAnsi="Arial" w:cs="Arial"/>
          <w:b/>
          <w:bCs/>
          <w:sz w:val="22"/>
          <w:szCs w:val="22"/>
          <w:u w:val="single"/>
        </w:rPr>
        <w:t xml:space="preserve"> til</w:t>
      </w:r>
      <w:r w:rsidR="00790B09" w:rsidRPr="00DF4978">
        <w:rPr>
          <w:rFonts w:ascii="Arial" w:hAnsi="Arial" w:cs="Arial"/>
          <w:b/>
          <w:bCs/>
          <w:sz w:val="22"/>
          <w:szCs w:val="22"/>
          <w:u w:val="single"/>
        </w:rPr>
        <w:t xml:space="preserve"> stævner </w:t>
      </w:r>
      <w:r w:rsidR="00011BFA" w:rsidRPr="00DF4978">
        <w:rPr>
          <w:rFonts w:ascii="Arial" w:hAnsi="Arial" w:cs="Arial"/>
          <w:b/>
          <w:bCs/>
          <w:sz w:val="22"/>
          <w:szCs w:val="22"/>
          <w:u w:val="single"/>
        </w:rPr>
        <w:t xml:space="preserve">sæson </w:t>
      </w:r>
      <w:r w:rsidR="00790B09" w:rsidRPr="00DF4978">
        <w:rPr>
          <w:rFonts w:ascii="Arial" w:hAnsi="Arial" w:cs="Arial"/>
          <w:b/>
          <w:bCs/>
          <w:sz w:val="22"/>
          <w:szCs w:val="22"/>
          <w:u w:val="single"/>
        </w:rPr>
        <w:t>202</w:t>
      </w:r>
      <w:r w:rsidR="531C75D8" w:rsidRPr="00DF4978">
        <w:rPr>
          <w:rFonts w:ascii="Arial" w:hAnsi="Arial" w:cs="Arial"/>
          <w:b/>
          <w:bCs/>
          <w:sz w:val="22"/>
          <w:szCs w:val="22"/>
          <w:u w:val="single"/>
        </w:rPr>
        <w:t>3</w:t>
      </w:r>
      <w:r w:rsidR="00790B09" w:rsidRPr="00DF4978">
        <w:rPr>
          <w:rFonts w:ascii="Arial" w:hAnsi="Arial" w:cs="Arial"/>
          <w:b/>
          <w:bCs/>
          <w:sz w:val="22"/>
          <w:szCs w:val="22"/>
          <w:u w:val="single"/>
        </w:rPr>
        <w:t>-202</w:t>
      </w:r>
      <w:r w:rsidR="12FD3E85" w:rsidRPr="00DF4978">
        <w:rPr>
          <w:rFonts w:ascii="Arial" w:hAnsi="Arial" w:cs="Arial"/>
          <w:b/>
          <w:bCs/>
          <w:sz w:val="22"/>
          <w:szCs w:val="22"/>
          <w:u w:val="single"/>
        </w:rPr>
        <w:t>4</w:t>
      </w:r>
    </w:p>
    <w:p w14:paraId="25C0DBB9" w14:textId="77777777" w:rsidR="002D4EC0" w:rsidRPr="00DF4978" w:rsidRDefault="002D4EC0" w:rsidP="00EA5EA6">
      <w:pPr>
        <w:jc w:val="both"/>
        <w:rPr>
          <w:rFonts w:ascii="Arial" w:hAnsi="Arial" w:cs="Arial"/>
          <w:sz w:val="22"/>
          <w:szCs w:val="22"/>
        </w:rPr>
      </w:pPr>
    </w:p>
    <w:p w14:paraId="38AE9485" w14:textId="439F731D" w:rsidR="00790B09" w:rsidRPr="00DF4978" w:rsidRDefault="002D4EC0" w:rsidP="00A27BBB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Kære Svømmere og Klubber</w:t>
      </w:r>
    </w:p>
    <w:p w14:paraId="570FEBBC" w14:textId="77777777" w:rsidR="00D8442D" w:rsidRPr="00DF4978" w:rsidRDefault="00D8442D" w:rsidP="00A27BBB">
      <w:pPr>
        <w:rPr>
          <w:rFonts w:ascii="Arial" w:hAnsi="Arial" w:cs="Arial"/>
          <w:sz w:val="22"/>
          <w:szCs w:val="22"/>
        </w:rPr>
      </w:pPr>
    </w:p>
    <w:p w14:paraId="5AC2424E" w14:textId="26A1CA0C" w:rsidR="00D4515C" w:rsidRPr="00DF4978" w:rsidRDefault="002D4EC0" w:rsidP="00A27BBB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 xml:space="preserve">Vi har hermed fornøjelsen af at </w:t>
      </w:r>
      <w:r w:rsidR="00D4515C" w:rsidRPr="00DF4978">
        <w:rPr>
          <w:rFonts w:ascii="Arial" w:hAnsi="Arial" w:cs="Arial"/>
          <w:sz w:val="22"/>
          <w:szCs w:val="22"/>
        </w:rPr>
        <w:t>sende sæsonplanen for svømmestævner for 202</w:t>
      </w:r>
      <w:r w:rsidR="7786EE82" w:rsidRPr="00DF4978">
        <w:rPr>
          <w:rFonts w:ascii="Arial" w:hAnsi="Arial" w:cs="Arial"/>
          <w:sz w:val="22"/>
          <w:szCs w:val="22"/>
        </w:rPr>
        <w:t>3</w:t>
      </w:r>
      <w:r w:rsidR="00D4515C" w:rsidRPr="00DF4978">
        <w:rPr>
          <w:rFonts w:ascii="Arial" w:hAnsi="Arial" w:cs="Arial"/>
          <w:sz w:val="22"/>
          <w:szCs w:val="22"/>
        </w:rPr>
        <w:t>/202</w:t>
      </w:r>
      <w:r w:rsidR="31BB0313" w:rsidRPr="00DF4978">
        <w:rPr>
          <w:rFonts w:ascii="Arial" w:hAnsi="Arial" w:cs="Arial"/>
          <w:sz w:val="22"/>
          <w:szCs w:val="22"/>
        </w:rPr>
        <w:t>4</w:t>
      </w:r>
      <w:r w:rsidR="00D4515C" w:rsidRPr="00DF4978">
        <w:rPr>
          <w:rFonts w:ascii="Arial" w:hAnsi="Arial" w:cs="Arial"/>
          <w:sz w:val="22"/>
          <w:szCs w:val="22"/>
        </w:rPr>
        <w:t>.</w:t>
      </w:r>
      <w:r w:rsidR="005B17E7" w:rsidRPr="00DF4978">
        <w:rPr>
          <w:rFonts w:ascii="Arial" w:hAnsi="Arial" w:cs="Arial"/>
          <w:sz w:val="22"/>
          <w:szCs w:val="22"/>
        </w:rPr>
        <w:t xml:space="preserve"> Oversigten ses nederst i mailen og stævnerne kan følges på hjemmesiderne nedenfor. </w:t>
      </w:r>
      <w:r w:rsidR="005211AA" w:rsidRPr="00DF4978">
        <w:rPr>
          <w:rFonts w:ascii="Arial" w:hAnsi="Arial" w:cs="Arial"/>
          <w:sz w:val="22"/>
          <w:szCs w:val="22"/>
        </w:rPr>
        <w:t>Vær mere på forkant som klub og sørg for at følge nedenstående vejledning</w:t>
      </w:r>
      <w:r w:rsidR="00440E9C" w:rsidRPr="00DF4978">
        <w:rPr>
          <w:rFonts w:ascii="Arial" w:hAnsi="Arial" w:cs="Arial"/>
          <w:sz w:val="22"/>
          <w:szCs w:val="22"/>
        </w:rPr>
        <w:t xml:space="preserve"> for ”klubbens stævner”.</w:t>
      </w:r>
    </w:p>
    <w:p w14:paraId="475B68EA" w14:textId="77777777" w:rsidR="00D8442D" w:rsidRPr="00DF4978" w:rsidRDefault="00D8442D" w:rsidP="00A27BBB">
      <w:pPr>
        <w:rPr>
          <w:rFonts w:ascii="Arial" w:hAnsi="Arial" w:cs="Arial"/>
          <w:sz w:val="22"/>
          <w:szCs w:val="22"/>
        </w:rPr>
      </w:pPr>
    </w:p>
    <w:p w14:paraId="05C8EEF7" w14:textId="18D38116" w:rsidR="00D4515C" w:rsidRPr="00DF4978" w:rsidRDefault="00000000" w:rsidP="00A27BBB">
      <w:pPr>
        <w:rPr>
          <w:rFonts w:ascii="Arial" w:hAnsi="Arial" w:cs="Arial"/>
          <w:sz w:val="22"/>
          <w:szCs w:val="22"/>
        </w:rPr>
      </w:pPr>
      <w:hyperlink r:id="rId11" w:history="1">
        <w:r w:rsidR="005637EB" w:rsidRPr="00DF4978">
          <w:rPr>
            <w:rStyle w:val="Hyperlink"/>
            <w:rFonts w:ascii="Arial" w:hAnsi="Arial" w:cs="Arial"/>
            <w:sz w:val="22"/>
            <w:szCs w:val="22"/>
          </w:rPr>
          <w:t>Svømmetider.dk</w:t>
        </w:r>
      </w:hyperlink>
    </w:p>
    <w:p w14:paraId="050BF127" w14:textId="77777777" w:rsidR="00D8442D" w:rsidRPr="00DF4978" w:rsidRDefault="00D8442D" w:rsidP="00A27BBB">
      <w:pPr>
        <w:rPr>
          <w:rFonts w:ascii="Arial" w:hAnsi="Arial" w:cs="Arial"/>
          <w:sz w:val="22"/>
          <w:szCs w:val="22"/>
        </w:rPr>
      </w:pPr>
    </w:p>
    <w:p w14:paraId="145D9671" w14:textId="478318B2" w:rsidR="005637EB" w:rsidRPr="00DF4978" w:rsidRDefault="005637EB" w:rsidP="00A27BB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I kan se alle stævner</w:t>
      </w:r>
      <w:r w:rsidR="78A0DE09" w:rsidRPr="00DF4978">
        <w:rPr>
          <w:rFonts w:ascii="Arial" w:hAnsi="Arial" w:cs="Arial"/>
        </w:rPr>
        <w:t xml:space="preserve">, </w:t>
      </w:r>
      <w:r w:rsidR="00525359" w:rsidRPr="00DF4978">
        <w:rPr>
          <w:rFonts w:ascii="Arial" w:hAnsi="Arial" w:cs="Arial"/>
        </w:rPr>
        <w:t xml:space="preserve">og al stævneinformation </w:t>
      </w:r>
      <w:r w:rsidR="00BC4D46" w:rsidRPr="00DF4978">
        <w:rPr>
          <w:rFonts w:ascii="Arial" w:hAnsi="Arial" w:cs="Arial"/>
        </w:rPr>
        <w:t xml:space="preserve">inkl. resultatlisten </w:t>
      </w:r>
      <w:r w:rsidR="00525359" w:rsidRPr="00DF4978">
        <w:rPr>
          <w:rFonts w:ascii="Arial" w:hAnsi="Arial" w:cs="Arial"/>
        </w:rPr>
        <w:t>vil være tilgængeligt her.</w:t>
      </w:r>
    </w:p>
    <w:p w14:paraId="3E3CF968" w14:textId="2A938F04" w:rsidR="00525359" w:rsidRPr="00DF4978" w:rsidRDefault="00525359" w:rsidP="00A27BB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Her finder I også information </w:t>
      </w:r>
      <w:r w:rsidR="00894718" w:rsidRPr="00DF4978">
        <w:rPr>
          <w:rFonts w:ascii="Arial" w:hAnsi="Arial" w:cs="Arial"/>
        </w:rPr>
        <w:t>om</w:t>
      </w:r>
      <w:r w:rsidRPr="00DF4978">
        <w:rPr>
          <w:rFonts w:ascii="Arial" w:hAnsi="Arial" w:cs="Arial"/>
        </w:rPr>
        <w:t xml:space="preserve"> jeres svømmere.</w:t>
      </w:r>
    </w:p>
    <w:p w14:paraId="5DAC64AB" w14:textId="77777777" w:rsidR="00DB622B" w:rsidRPr="00DF4978" w:rsidRDefault="00DB622B" w:rsidP="00DB622B">
      <w:pPr>
        <w:pStyle w:val="Listeafsnit"/>
        <w:rPr>
          <w:rFonts w:ascii="Arial" w:hAnsi="Arial" w:cs="Arial"/>
          <w:color w:val="0070C0"/>
        </w:rPr>
      </w:pPr>
    </w:p>
    <w:p w14:paraId="4A3AC3C1" w14:textId="18D4C1E9" w:rsidR="00ED50D8" w:rsidRPr="00DF4978" w:rsidRDefault="00000000" w:rsidP="00A27BBB">
      <w:pPr>
        <w:rPr>
          <w:rFonts w:ascii="Arial" w:hAnsi="Arial" w:cs="Arial"/>
          <w:color w:val="0070C0"/>
          <w:sz w:val="22"/>
          <w:szCs w:val="22"/>
        </w:rPr>
      </w:pPr>
      <w:hyperlink r:id="rId12" w:anchor="result" w:history="1">
        <w:r w:rsidR="00F65737" w:rsidRPr="00DF4978">
          <w:rPr>
            <w:rStyle w:val="Hyperlink"/>
            <w:rFonts w:ascii="Arial" w:hAnsi="Arial" w:cs="Arial"/>
            <w:color w:val="0070C0"/>
            <w:sz w:val="22"/>
            <w:szCs w:val="22"/>
          </w:rPr>
          <w:t>Kalender for Dansk Svøm</w:t>
        </w:r>
        <w:r w:rsidR="00F65737" w:rsidRPr="00DF4978">
          <w:rPr>
            <w:rStyle w:val="Hyperlink"/>
            <w:rFonts w:ascii="Arial" w:hAnsi="Arial" w:cs="Arial"/>
            <w:color w:val="0070C0"/>
            <w:sz w:val="22"/>
            <w:szCs w:val="22"/>
          </w:rPr>
          <w:t>m</w:t>
        </w:r>
        <w:r w:rsidR="00F65737" w:rsidRPr="00DF4978">
          <w:rPr>
            <w:rStyle w:val="Hyperlink"/>
            <w:rFonts w:ascii="Arial" w:hAnsi="Arial" w:cs="Arial"/>
            <w:color w:val="0070C0"/>
            <w:sz w:val="22"/>
            <w:szCs w:val="22"/>
          </w:rPr>
          <w:t>eunion</w:t>
        </w:r>
      </w:hyperlink>
    </w:p>
    <w:p w14:paraId="351FC683" w14:textId="77777777" w:rsidR="00D8442D" w:rsidRPr="00DF4978" w:rsidRDefault="00D8442D" w:rsidP="00A27BBB">
      <w:pPr>
        <w:rPr>
          <w:rFonts w:ascii="Arial" w:hAnsi="Arial" w:cs="Arial"/>
          <w:color w:val="0070C0"/>
          <w:sz w:val="22"/>
          <w:szCs w:val="22"/>
        </w:rPr>
      </w:pPr>
    </w:p>
    <w:p w14:paraId="3F035CCA" w14:textId="4FF2B10D" w:rsidR="000D3024" w:rsidRPr="00DF4978" w:rsidRDefault="000D3024" w:rsidP="000D3024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Her er et særligt ikon, som lister vores parastævner, og I kan søge for en periode:</w:t>
      </w:r>
    </w:p>
    <w:p w14:paraId="3E2068BA" w14:textId="0B4010A2" w:rsidR="00240819" w:rsidRPr="00DF4978" w:rsidRDefault="000D3024" w:rsidP="00240819">
      <w:pPr>
        <w:pStyle w:val="Listeafsnit"/>
        <w:rPr>
          <w:rFonts w:ascii="Arial" w:hAnsi="Arial" w:cs="Arial"/>
        </w:rPr>
      </w:pPr>
      <w:r w:rsidRPr="00DF4978">
        <w:rPr>
          <w:rFonts w:ascii="Arial" w:hAnsi="Arial" w:cs="Arial"/>
          <w:noProof/>
        </w:rPr>
        <w:drawing>
          <wp:inline distT="0" distB="0" distL="0" distR="0" wp14:anchorId="549714EB" wp14:editId="7ACA3646">
            <wp:extent cx="1117600" cy="602532"/>
            <wp:effectExtent l="0" t="0" r="0" b="0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7393" cy="60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5570" w14:textId="0E656C19" w:rsidR="00240819" w:rsidRPr="00DF4978" w:rsidRDefault="008B6AD1" w:rsidP="00240819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Vælger I et konkret stævne, så linker det automatisk til informationerne på </w:t>
      </w:r>
      <w:hyperlink r:id="rId14" w:history="1">
        <w:r w:rsidR="00240819" w:rsidRPr="00DF4978">
          <w:rPr>
            <w:rStyle w:val="Hyperlink"/>
            <w:rFonts w:ascii="Arial" w:hAnsi="Arial" w:cs="Arial"/>
          </w:rPr>
          <w:t>Svømmetider.dk</w:t>
        </w:r>
      </w:hyperlink>
      <w:r w:rsidR="00D8442D" w:rsidRPr="00DF4978">
        <w:rPr>
          <w:rFonts w:ascii="Arial" w:hAnsi="Arial" w:cs="Arial"/>
        </w:rPr>
        <w:t>.</w:t>
      </w:r>
    </w:p>
    <w:p w14:paraId="63F0AE7B" w14:textId="77777777" w:rsidR="00D8442D" w:rsidRPr="00DF4978" w:rsidRDefault="00D8442D" w:rsidP="00D8442D">
      <w:pPr>
        <w:pStyle w:val="Listeafsnit"/>
        <w:rPr>
          <w:rFonts w:ascii="Arial" w:hAnsi="Arial" w:cs="Arial"/>
        </w:rPr>
      </w:pPr>
    </w:p>
    <w:p w14:paraId="41A8C84A" w14:textId="1F0F5247" w:rsidR="00F21444" w:rsidRPr="00DF4978" w:rsidRDefault="00000000" w:rsidP="00F21444">
      <w:pPr>
        <w:rPr>
          <w:rFonts w:ascii="Arial" w:hAnsi="Arial" w:cs="Arial"/>
          <w:color w:val="0070C0"/>
          <w:sz w:val="22"/>
          <w:szCs w:val="22"/>
        </w:rPr>
      </w:pPr>
      <w:hyperlink r:id="rId15" w:history="1">
        <w:r w:rsidR="00F21444" w:rsidRPr="00DF4978">
          <w:rPr>
            <w:rStyle w:val="Hyperlink"/>
            <w:rFonts w:ascii="Arial" w:hAnsi="Arial" w:cs="Arial"/>
            <w:color w:val="0070C0"/>
            <w:sz w:val="22"/>
            <w:szCs w:val="22"/>
          </w:rPr>
          <w:t>Parasport Danmarks kalender for stævner</w:t>
        </w:r>
      </w:hyperlink>
    </w:p>
    <w:p w14:paraId="29D43A99" w14:textId="77777777" w:rsidR="00D8442D" w:rsidRPr="00DF4978" w:rsidRDefault="00D8442D" w:rsidP="00F21444">
      <w:pPr>
        <w:rPr>
          <w:rFonts w:ascii="Arial" w:hAnsi="Arial" w:cs="Arial"/>
          <w:sz w:val="22"/>
          <w:szCs w:val="22"/>
        </w:rPr>
      </w:pPr>
    </w:p>
    <w:p w14:paraId="6EAA491C" w14:textId="238A56CD" w:rsidR="00F21444" w:rsidRPr="00DF4978" w:rsidRDefault="00F21444" w:rsidP="00F21444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Vi opretter fortsat stævner her, hvor der er direkte link til </w:t>
      </w:r>
      <w:hyperlink r:id="rId16" w:history="1">
        <w:r w:rsidRPr="00DF4978">
          <w:rPr>
            <w:rStyle w:val="Hyperlink"/>
            <w:rFonts w:ascii="Arial" w:hAnsi="Arial" w:cs="Arial"/>
          </w:rPr>
          <w:t>Svømmetider.dk</w:t>
        </w:r>
      </w:hyperlink>
    </w:p>
    <w:p w14:paraId="1817C443" w14:textId="77777777" w:rsidR="00D8442D" w:rsidRPr="00DF4978" w:rsidRDefault="00D8442D" w:rsidP="00E378A4">
      <w:pPr>
        <w:rPr>
          <w:rFonts w:ascii="Arial" w:hAnsi="Arial" w:cs="Arial"/>
          <w:sz w:val="22"/>
          <w:szCs w:val="22"/>
        </w:rPr>
      </w:pPr>
    </w:p>
    <w:p w14:paraId="07B2EE22" w14:textId="276F3E05" w:rsidR="00BC4D46" w:rsidRPr="00DF4978" w:rsidRDefault="00BC4D46" w:rsidP="00A27BBB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Informationer om</w:t>
      </w:r>
      <w:r w:rsidR="00E378A4" w:rsidRPr="00DF4978">
        <w:rPr>
          <w:rFonts w:ascii="Arial" w:hAnsi="Arial" w:cs="Arial"/>
          <w:sz w:val="22"/>
          <w:szCs w:val="22"/>
        </w:rPr>
        <w:t xml:space="preserve"> </w:t>
      </w:r>
      <w:r w:rsidRPr="00DF4978">
        <w:rPr>
          <w:rFonts w:ascii="Arial" w:hAnsi="Arial" w:cs="Arial"/>
          <w:sz w:val="22"/>
          <w:szCs w:val="22"/>
        </w:rPr>
        <w:t xml:space="preserve">stævner forventes </w:t>
      </w:r>
      <w:r w:rsidR="00B4594C" w:rsidRPr="00DF4978">
        <w:rPr>
          <w:rFonts w:ascii="Arial" w:hAnsi="Arial" w:cs="Arial"/>
          <w:sz w:val="22"/>
          <w:szCs w:val="22"/>
        </w:rPr>
        <w:t>at have følgende kommunikationsplan:</w:t>
      </w:r>
    </w:p>
    <w:p w14:paraId="3AD126F9" w14:textId="61C4FD74" w:rsidR="00590F08" w:rsidRPr="00DF4978" w:rsidRDefault="00B4594C" w:rsidP="00590F08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Stævnedatoer offentliggøres </w:t>
      </w:r>
      <w:r w:rsidR="002103F8" w:rsidRPr="00DF4978">
        <w:rPr>
          <w:rFonts w:ascii="Arial" w:hAnsi="Arial" w:cs="Arial"/>
        </w:rPr>
        <w:t>omkring den</w:t>
      </w:r>
      <w:r w:rsidRPr="00DF4978">
        <w:rPr>
          <w:rFonts w:ascii="Arial" w:hAnsi="Arial" w:cs="Arial"/>
        </w:rPr>
        <w:t xml:space="preserve"> 30. juni hver</w:t>
      </w:r>
      <w:r w:rsidR="505D51CE" w:rsidRPr="00DF4978">
        <w:rPr>
          <w:rFonts w:ascii="Arial" w:hAnsi="Arial" w:cs="Arial"/>
        </w:rPr>
        <w:t>t</w:t>
      </w:r>
      <w:r w:rsidRPr="00DF4978">
        <w:rPr>
          <w:rFonts w:ascii="Arial" w:hAnsi="Arial" w:cs="Arial"/>
        </w:rPr>
        <w:t xml:space="preserve"> år.</w:t>
      </w:r>
    </w:p>
    <w:p w14:paraId="1FF1FCCB" w14:textId="5E12D24B" w:rsidR="00590F08" w:rsidRPr="00DF4978" w:rsidRDefault="002103F8" w:rsidP="00590F08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Ca. </w:t>
      </w:r>
      <w:r w:rsidR="00B4594C" w:rsidRPr="00DF4978">
        <w:rPr>
          <w:rFonts w:ascii="Arial" w:hAnsi="Arial" w:cs="Arial"/>
        </w:rPr>
        <w:t>2 mdr. før stævneafholdes forventes invi</w:t>
      </w:r>
      <w:r w:rsidR="00590F08" w:rsidRPr="00DF4978">
        <w:rPr>
          <w:rFonts w:ascii="Arial" w:hAnsi="Arial" w:cs="Arial"/>
        </w:rPr>
        <w:t xml:space="preserve">tationen at kunne ses på </w:t>
      </w:r>
      <w:hyperlink r:id="rId17" w:history="1">
        <w:r w:rsidR="00590F08" w:rsidRPr="00DF4978">
          <w:rPr>
            <w:rStyle w:val="Hyperlink"/>
            <w:rFonts w:ascii="Arial" w:hAnsi="Arial" w:cs="Arial"/>
          </w:rPr>
          <w:t>Svømmetider.dk</w:t>
        </w:r>
      </w:hyperlink>
    </w:p>
    <w:p w14:paraId="1332BF95" w14:textId="420FD4FB" w:rsidR="00DB622B" w:rsidRPr="00DF4978" w:rsidRDefault="002103F8" w:rsidP="0037763F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Ca. </w:t>
      </w:r>
      <w:r w:rsidR="00590F08" w:rsidRPr="00DF4978">
        <w:rPr>
          <w:rFonts w:ascii="Arial" w:hAnsi="Arial" w:cs="Arial"/>
        </w:rPr>
        <w:t>1 mdr. før stævnet vil der være tilmelding</w:t>
      </w:r>
      <w:r w:rsidR="00E74623" w:rsidRPr="00DF4978">
        <w:rPr>
          <w:rFonts w:ascii="Arial" w:hAnsi="Arial" w:cs="Arial"/>
        </w:rPr>
        <w:t xml:space="preserve"> af svømmere og official</w:t>
      </w:r>
      <w:r w:rsidR="00E378A4" w:rsidRPr="00DF4978">
        <w:rPr>
          <w:rFonts w:ascii="Arial" w:hAnsi="Arial" w:cs="Arial"/>
        </w:rPr>
        <w:t>. I skal selv sørge for at holde øje med tilmeldingsfristen.</w:t>
      </w:r>
    </w:p>
    <w:p w14:paraId="2AABA114" w14:textId="77777777" w:rsidR="00D46DEB" w:rsidRPr="00DF4978" w:rsidRDefault="00D46DEB" w:rsidP="0037763F">
      <w:pPr>
        <w:rPr>
          <w:rFonts w:ascii="Arial" w:hAnsi="Arial" w:cs="Arial"/>
          <w:color w:val="0070C0"/>
          <w:sz w:val="22"/>
          <w:szCs w:val="22"/>
          <w:u w:val="single"/>
        </w:rPr>
      </w:pPr>
    </w:p>
    <w:p w14:paraId="20E21368" w14:textId="1A613146" w:rsidR="00DB622B" w:rsidRPr="00DF4978" w:rsidRDefault="002103F8" w:rsidP="0037763F">
      <w:pPr>
        <w:rPr>
          <w:rFonts w:ascii="Arial" w:hAnsi="Arial" w:cs="Arial"/>
          <w:color w:val="0070C0"/>
          <w:sz w:val="22"/>
          <w:szCs w:val="22"/>
          <w:u w:val="single"/>
        </w:rPr>
      </w:pPr>
      <w:r w:rsidRPr="00DF4978">
        <w:rPr>
          <w:rFonts w:ascii="Arial" w:hAnsi="Arial" w:cs="Arial"/>
          <w:color w:val="0070C0"/>
          <w:sz w:val="22"/>
          <w:szCs w:val="22"/>
          <w:u w:val="single"/>
        </w:rPr>
        <w:t xml:space="preserve">Hvordan følger </w:t>
      </w:r>
      <w:r w:rsidR="00666849" w:rsidRPr="00DF4978">
        <w:rPr>
          <w:rFonts w:ascii="Arial" w:hAnsi="Arial" w:cs="Arial"/>
          <w:color w:val="0070C0"/>
          <w:sz w:val="22"/>
          <w:szCs w:val="22"/>
          <w:u w:val="single"/>
        </w:rPr>
        <w:t>Klubben</w:t>
      </w:r>
      <w:r w:rsidR="00A64415" w:rsidRPr="00DF4978">
        <w:rPr>
          <w:rFonts w:ascii="Arial" w:hAnsi="Arial" w:cs="Arial"/>
          <w:color w:val="0070C0"/>
          <w:sz w:val="22"/>
          <w:szCs w:val="22"/>
          <w:u w:val="single"/>
        </w:rPr>
        <w:t xml:space="preserve"> </w:t>
      </w:r>
      <w:r w:rsidRPr="00DF4978">
        <w:rPr>
          <w:rFonts w:ascii="Arial" w:hAnsi="Arial" w:cs="Arial"/>
          <w:color w:val="0070C0"/>
          <w:sz w:val="22"/>
          <w:szCs w:val="22"/>
          <w:u w:val="single"/>
        </w:rPr>
        <w:t>stævner</w:t>
      </w:r>
      <w:r w:rsidR="00666849" w:rsidRPr="00DF4978">
        <w:rPr>
          <w:rFonts w:ascii="Arial" w:hAnsi="Arial" w:cs="Arial"/>
          <w:color w:val="0070C0"/>
          <w:sz w:val="22"/>
          <w:szCs w:val="22"/>
          <w:u w:val="single"/>
        </w:rPr>
        <w:t>ne</w:t>
      </w:r>
      <w:r w:rsidR="00A64415" w:rsidRPr="00DF4978">
        <w:rPr>
          <w:rFonts w:ascii="Arial" w:hAnsi="Arial" w:cs="Arial"/>
          <w:color w:val="0070C0"/>
          <w:sz w:val="22"/>
          <w:szCs w:val="22"/>
          <w:u w:val="single"/>
        </w:rPr>
        <w:t xml:space="preserve"> i Svømmetider</w:t>
      </w:r>
    </w:p>
    <w:p w14:paraId="1D4E5683" w14:textId="27D97C82" w:rsidR="00D46DEB" w:rsidRPr="00DF4978" w:rsidRDefault="00D46DEB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Log på svømmetider.dk</w:t>
      </w:r>
    </w:p>
    <w:p w14:paraId="1CDF0944" w14:textId="0A24DEA7" w:rsidR="00D46DEB" w:rsidRPr="00DF4978" w:rsidRDefault="00D46DEB" w:rsidP="00D46DE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Min klub</w:t>
      </w:r>
    </w:p>
    <w:p w14:paraId="46F287C0" w14:textId="799806B3" w:rsidR="00D46DEB" w:rsidRPr="00DF4978" w:rsidRDefault="00D46DEB" w:rsidP="3CA7F8C8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Klubbens stævner</w:t>
      </w:r>
    </w:p>
    <w:p w14:paraId="69819BF4" w14:textId="6159A3EC" w:rsidR="3CA7F8C8" w:rsidRPr="00DF4978" w:rsidRDefault="00D46DEB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drawing>
          <wp:inline distT="0" distB="0" distL="0" distR="0" wp14:anchorId="3CA642F0" wp14:editId="6E3CC3C4">
            <wp:extent cx="1615627" cy="934254"/>
            <wp:effectExtent l="0" t="0" r="0" b="5715"/>
            <wp:docPr id="466063034" name="Billede 466063034" descr="Et billede, der indeholder tekst, skærmbillede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63034" name="Billede 1" descr="Et billede, der indeholder tekst, skærmbillede, Font/skrifttype, hvid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6202" cy="95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7A27" w14:textId="77777777" w:rsidR="00D46DEB" w:rsidRPr="00DF4978" w:rsidRDefault="00D46DEB" w:rsidP="3CA7F8C8">
      <w:pPr>
        <w:rPr>
          <w:rFonts w:ascii="Arial" w:hAnsi="Arial" w:cs="Arial"/>
          <w:sz w:val="22"/>
          <w:szCs w:val="22"/>
        </w:rPr>
      </w:pPr>
    </w:p>
    <w:p w14:paraId="08EDCA54" w14:textId="16130A68" w:rsidR="00D46DEB" w:rsidRPr="00DF4978" w:rsidRDefault="00277883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Følg denne vejledning på svømmetider.dk</w:t>
      </w:r>
    </w:p>
    <w:p w14:paraId="64A535C7" w14:textId="72D21821" w:rsidR="00277883" w:rsidRPr="00DF4978" w:rsidRDefault="00277883" w:rsidP="0027788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Find stævnet i </w:t>
      </w:r>
      <w:hyperlink r:id="rId19" w:history="1">
        <w:r w:rsidRPr="00294A5B">
          <w:rPr>
            <w:rStyle w:val="Hyperlink"/>
            <w:rFonts w:ascii="Arial" w:hAnsi="Arial" w:cs="Arial"/>
            <w:b/>
            <w:bCs/>
            <w:color w:val="0070C0"/>
            <w:sz w:val="22"/>
            <w:szCs w:val="22"/>
          </w:rPr>
          <w:t>stævnekalenderen</w:t>
        </w:r>
      </w:hyperlink>
      <w:r w:rsidRPr="00294A5B">
        <w:rPr>
          <w:rFonts w:ascii="Arial" w:hAnsi="Arial" w:cs="Arial"/>
          <w:b/>
          <w:bCs/>
          <w:color w:val="0070C0"/>
          <w:sz w:val="22"/>
          <w:szCs w:val="22"/>
        </w:rPr>
        <w:t>,</w:t>
      </w:r>
      <w:r w:rsidRPr="00294A5B">
        <w:rPr>
          <w:rFonts w:ascii="Arial" w:hAnsi="Arial" w:cs="Arial"/>
          <w:color w:val="0070C0"/>
          <w:sz w:val="22"/>
          <w:szCs w:val="22"/>
        </w:rPr>
        <w:t xml:space="preserve"> </w:t>
      </w:r>
      <w:r w:rsidRPr="00DF4978">
        <w:rPr>
          <w:rFonts w:ascii="Arial" w:hAnsi="Arial" w:cs="Arial"/>
          <w:sz w:val="22"/>
          <w:szCs w:val="22"/>
        </w:rPr>
        <w:t>og tilføj stævnet til klubbens stævner. På den måde skal der ikke indlæses nogen filer, og du kan komme direkte i gang med at tilmelde til stævnet.</w:t>
      </w:r>
    </w:p>
    <w:p w14:paraId="7FA4FEDD" w14:textId="15122598" w:rsidR="00277883" w:rsidRPr="00DF4978" w:rsidRDefault="00606CE1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lastRenderedPageBreak/>
        <w:t>Skriv stævnets navn:</w:t>
      </w:r>
    </w:p>
    <w:p w14:paraId="4A3A94DB" w14:textId="64CDC851" w:rsidR="00606CE1" w:rsidRPr="00DF4978" w:rsidRDefault="00606CE1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drawing>
          <wp:inline distT="0" distB="0" distL="0" distR="0" wp14:anchorId="458AA591" wp14:editId="0747B3C3">
            <wp:extent cx="4168094" cy="2032990"/>
            <wp:effectExtent l="0" t="0" r="0" b="0"/>
            <wp:docPr id="1125897541" name="Billede 112589754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97541" name="Billede 1" descr="Et billede, der indeholder tekst, skærmbillede, Font/skrifttype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0435" cy="20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7A3B" w14:textId="77777777" w:rsidR="00606CE1" w:rsidRPr="00DF4978" w:rsidRDefault="00606CE1" w:rsidP="3CA7F8C8">
      <w:pPr>
        <w:rPr>
          <w:rFonts w:ascii="Arial" w:hAnsi="Arial" w:cs="Arial"/>
          <w:sz w:val="22"/>
          <w:szCs w:val="22"/>
        </w:rPr>
      </w:pPr>
    </w:p>
    <w:p w14:paraId="5B7A44F0" w14:textId="66973907" w:rsidR="00606CE1" w:rsidRPr="00DF4978" w:rsidRDefault="00606CE1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Vælg</w:t>
      </w:r>
      <w:r w:rsidR="00294A5B">
        <w:rPr>
          <w:rFonts w:ascii="Arial" w:hAnsi="Arial" w:cs="Arial"/>
          <w:sz w:val="22"/>
          <w:szCs w:val="22"/>
        </w:rPr>
        <w:t xml:space="preserve"> og dobbeltklik på</w:t>
      </w:r>
      <w:r w:rsidRPr="00DF4978">
        <w:rPr>
          <w:rFonts w:ascii="Arial" w:hAnsi="Arial" w:cs="Arial"/>
          <w:sz w:val="22"/>
          <w:szCs w:val="22"/>
        </w:rPr>
        <w:t xml:space="preserve"> stævnet i listen</w:t>
      </w:r>
      <w:r w:rsidR="00294A5B">
        <w:rPr>
          <w:rFonts w:ascii="Arial" w:hAnsi="Arial" w:cs="Arial"/>
          <w:sz w:val="22"/>
          <w:szCs w:val="22"/>
        </w:rPr>
        <w:br/>
      </w:r>
    </w:p>
    <w:p w14:paraId="51D25CDC" w14:textId="3D7F342E" w:rsidR="00606CE1" w:rsidRPr="00DF4978" w:rsidRDefault="00294A5B" w:rsidP="3CA7F8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4018B06" wp14:editId="0CE894F3">
                <wp:simplePos x="0" y="0"/>
                <wp:positionH relativeFrom="column">
                  <wp:posOffset>204606</wp:posOffset>
                </wp:positionH>
                <wp:positionV relativeFrom="paragraph">
                  <wp:posOffset>2188623</wp:posOffset>
                </wp:positionV>
                <wp:extent cx="915840" cy="48240"/>
                <wp:effectExtent l="88900" t="139700" r="100330" b="142875"/>
                <wp:wrapNone/>
                <wp:docPr id="1675299773" name="Håndskrif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15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7E63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3" o:spid="_x0000_s1026" type="#_x0000_t75" style="position:absolute;margin-left:11.85pt;margin-top:163.85pt;width:80.6pt;height:2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">
                <v:imagedata r:id="rId22" o:title=""/>
              </v:shape>
            </w:pict>
          </mc:Fallback>
        </mc:AlternateContent>
      </w:r>
      <w:r w:rsidR="006D5D38" w:rsidRPr="00DF4978">
        <w:rPr>
          <w:rFonts w:ascii="Arial" w:hAnsi="Arial" w:cs="Arial"/>
          <w:sz w:val="22"/>
          <w:szCs w:val="22"/>
        </w:rPr>
        <w:drawing>
          <wp:inline distT="0" distB="0" distL="0" distR="0" wp14:anchorId="0CD1512A" wp14:editId="1B114340">
            <wp:extent cx="6120130" cy="2444115"/>
            <wp:effectExtent l="0" t="0" r="1270" b="0"/>
            <wp:docPr id="151208049" name="Billede 151208049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8049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AF3D" w14:textId="77777777" w:rsidR="009454FB" w:rsidRPr="00DF4978" w:rsidRDefault="009454FB" w:rsidP="3CA7F8C8">
      <w:pPr>
        <w:rPr>
          <w:rFonts w:ascii="Arial" w:hAnsi="Arial" w:cs="Arial"/>
          <w:sz w:val="22"/>
          <w:szCs w:val="22"/>
        </w:rPr>
      </w:pPr>
    </w:p>
    <w:p w14:paraId="247F3F65" w14:textId="46E552D5" w:rsidR="009454FB" w:rsidRPr="00DF4978" w:rsidRDefault="005407C6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Vælg denne funktion</w:t>
      </w:r>
      <w:r w:rsidR="00294A5B">
        <w:rPr>
          <w:rFonts w:ascii="Arial" w:hAnsi="Arial" w:cs="Arial"/>
          <w:sz w:val="22"/>
          <w:szCs w:val="22"/>
        </w:rPr>
        <w:t xml:space="preserve"> til højre i billedet</w:t>
      </w:r>
      <w:r w:rsidRPr="00DF4978">
        <w:rPr>
          <w:rFonts w:ascii="Arial" w:hAnsi="Arial" w:cs="Arial"/>
          <w:sz w:val="22"/>
          <w:szCs w:val="22"/>
        </w:rPr>
        <w:t>:</w:t>
      </w:r>
    </w:p>
    <w:p w14:paraId="702C1760" w14:textId="4A5CB3C2" w:rsidR="005407C6" w:rsidRPr="00DF4978" w:rsidRDefault="005407C6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drawing>
          <wp:inline distT="0" distB="0" distL="0" distR="0" wp14:anchorId="6168F87C" wp14:editId="54E29749">
            <wp:extent cx="6120130" cy="1800225"/>
            <wp:effectExtent l="0" t="0" r="1270" b="3175"/>
            <wp:docPr id="1002296417" name="Billede 1002296417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96417" name="Billede 1" descr="Et billede, der indeholder tekst, skærmbillede, Font/skrifttype&#10;&#10;Automatisk generere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6392" w14:textId="209E7CEC" w:rsidR="008D721F" w:rsidRPr="00DF4978" w:rsidRDefault="008D721F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 xml:space="preserve">Herefter kan du se stævnet i din oversigt </w:t>
      </w:r>
      <w:r w:rsidR="00294A5B">
        <w:rPr>
          <w:rFonts w:ascii="Arial" w:hAnsi="Arial" w:cs="Arial"/>
          <w:sz w:val="22"/>
          <w:szCs w:val="22"/>
        </w:rPr>
        <w:t xml:space="preserve">for klubbens stævner </w:t>
      </w:r>
      <w:r w:rsidRPr="00DF4978">
        <w:rPr>
          <w:rFonts w:ascii="Arial" w:hAnsi="Arial" w:cs="Arial"/>
          <w:sz w:val="22"/>
          <w:szCs w:val="22"/>
        </w:rPr>
        <w:t>og modtager automatisk information.</w:t>
      </w:r>
    </w:p>
    <w:p w14:paraId="3694CB70" w14:textId="68EC18ED" w:rsidR="008D721F" w:rsidRPr="00DF4978" w:rsidRDefault="00DF4978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48525E5" wp14:editId="56A1F93B">
                <wp:simplePos x="0" y="0"/>
                <wp:positionH relativeFrom="column">
                  <wp:posOffset>2360646</wp:posOffset>
                </wp:positionH>
                <wp:positionV relativeFrom="paragraph">
                  <wp:posOffset>27015</wp:posOffset>
                </wp:positionV>
                <wp:extent cx="1223640" cy="3240"/>
                <wp:effectExtent l="76200" t="139700" r="85090" b="136525"/>
                <wp:wrapNone/>
                <wp:docPr id="2068208806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23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CE19" id="Håndskrift 2" o:spid="_x0000_s1026" type="#_x0000_t75" style="position:absolute;margin-left:181.7pt;margin-top:-6.35pt;width:104.9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">
                <v:imagedata r:id="rId26" o:title=""/>
              </v:shape>
            </w:pict>
          </mc:Fallback>
        </mc:AlternateContent>
      </w:r>
      <w:r w:rsidRPr="00DF4978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17A6F1C" wp14:editId="7B80972C">
                <wp:simplePos x="0" y="0"/>
                <wp:positionH relativeFrom="column">
                  <wp:posOffset>41526</wp:posOffset>
                </wp:positionH>
                <wp:positionV relativeFrom="paragraph">
                  <wp:posOffset>1799220</wp:posOffset>
                </wp:positionV>
                <wp:extent cx="554400" cy="91800"/>
                <wp:effectExtent l="88900" t="139700" r="93345" b="137160"/>
                <wp:wrapNone/>
                <wp:docPr id="799439287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54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ED46F" id="Håndskrift 1" o:spid="_x0000_s1026" type="#_x0000_t75" style="position:absolute;margin-left:-1pt;margin-top:133.15pt;width:52.15pt;height:2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">
                <v:imagedata r:id="rId28" o:title=""/>
              </v:shape>
            </w:pict>
          </mc:Fallback>
        </mc:AlternateContent>
      </w:r>
      <w:r w:rsidR="008D721F" w:rsidRPr="00DF4978">
        <w:rPr>
          <w:rFonts w:ascii="Arial" w:hAnsi="Arial" w:cs="Arial"/>
          <w:sz w:val="22"/>
          <w:szCs w:val="22"/>
        </w:rPr>
        <w:drawing>
          <wp:inline distT="0" distB="0" distL="0" distR="0" wp14:anchorId="5A7B69C1" wp14:editId="5D45D140">
            <wp:extent cx="6120130" cy="1995805"/>
            <wp:effectExtent l="0" t="0" r="1270" b="0"/>
            <wp:docPr id="1676478657" name="Billede 1676478657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78657" name="Billede 1" descr="Et billede, der indeholder tekst, skærmbillede, Font/skrifttype&#10;&#10;Automatisk genereret beskrivelse"/>
                    <pic:cNvPicPr/>
                  </pic:nvPicPr>
                  <pic:blipFill rotWithShape="1">
                    <a:blip r:embed="rId29"/>
                    <a:srcRect t="-23" b="-23"/>
                    <a:stretch/>
                  </pic:blipFill>
                  <pic:spPr>
                    <a:xfrm>
                      <a:off x="0" y="0"/>
                      <a:ext cx="61201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6C32" w14:textId="77777777" w:rsidR="00655AEA" w:rsidRPr="00DF4978" w:rsidRDefault="00655AEA" w:rsidP="3CA7F8C8">
      <w:pPr>
        <w:rPr>
          <w:rFonts w:ascii="Arial" w:hAnsi="Arial" w:cs="Arial"/>
          <w:sz w:val="22"/>
          <w:szCs w:val="22"/>
        </w:rPr>
      </w:pPr>
    </w:p>
    <w:p w14:paraId="4511E77A" w14:textId="6A6CCE5F" w:rsidR="0037763F" w:rsidRPr="00DF4978" w:rsidRDefault="00E378A4" w:rsidP="0037763F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b/>
          <w:bCs/>
          <w:sz w:val="22"/>
          <w:szCs w:val="22"/>
          <w:u w:val="single"/>
        </w:rPr>
        <w:t>Tilmelding</w:t>
      </w:r>
      <w:r w:rsidRPr="00DF4978">
        <w:rPr>
          <w:rFonts w:ascii="Arial" w:hAnsi="Arial" w:cs="Arial"/>
          <w:sz w:val="22"/>
          <w:szCs w:val="22"/>
        </w:rPr>
        <w:t xml:space="preserve"> sker </w:t>
      </w:r>
      <w:r w:rsidR="0037763F" w:rsidRPr="00DF4978">
        <w:rPr>
          <w:rFonts w:ascii="Arial" w:hAnsi="Arial" w:cs="Arial"/>
          <w:sz w:val="22"/>
          <w:szCs w:val="22"/>
        </w:rPr>
        <w:t xml:space="preserve">via </w:t>
      </w:r>
      <w:hyperlink r:id="rId30" w:history="1">
        <w:r w:rsidR="0037763F" w:rsidRPr="00DF4978">
          <w:rPr>
            <w:rStyle w:val="Hyperlink"/>
            <w:rFonts w:ascii="Arial" w:hAnsi="Arial" w:cs="Arial"/>
            <w:sz w:val="22"/>
            <w:szCs w:val="22"/>
          </w:rPr>
          <w:t>Svømmetider.dk</w:t>
        </w:r>
      </w:hyperlink>
      <w:r w:rsidR="0037763F" w:rsidRPr="00DF4978">
        <w:rPr>
          <w:rFonts w:ascii="Arial" w:hAnsi="Arial" w:cs="Arial"/>
          <w:sz w:val="22"/>
          <w:szCs w:val="22"/>
        </w:rPr>
        <w:t>.</w:t>
      </w:r>
      <w:r w:rsidRPr="00DF4978">
        <w:rPr>
          <w:rFonts w:ascii="Arial" w:hAnsi="Arial" w:cs="Arial"/>
          <w:sz w:val="22"/>
          <w:szCs w:val="22"/>
        </w:rPr>
        <w:t xml:space="preserve"> Har din klub ikke licens til svømmetider.dk endnu, så kontakt Idrætsudvalget på nedenstående mail.</w:t>
      </w:r>
    </w:p>
    <w:p w14:paraId="08CD8314" w14:textId="77777777" w:rsidR="00D8442D" w:rsidRPr="00DF4978" w:rsidRDefault="00D8442D" w:rsidP="0037763F">
      <w:pPr>
        <w:rPr>
          <w:rFonts w:ascii="Arial" w:hAnsi="Arial" w:cs="Arial"/>
          <w:sz w:val="22"/>
          <w:szCs w:val="22"/>
        </w:rPr>
      </w:pPr>
    </w:p>
    <w:p w14:paraId="255E840F" w14:textId="77777777" w:rsidR="00D8442D" w:rsidRPr="00DF4978" w:rsidRDefault="00D8442D" w:rsidP="0037763F">
      <w:pPr>
        <w:rPr>
          <w:rFonts w:ascii="Arial" w:hAnsi="Arial" w:cs="Arial"/>
          <w:sz w:val="22"/>
          <w:szCs w:val="22"/>
        </w:rPr>
      </w:pPr>
    </w:p>
    <w:p w14:paraId="4BBFFB72" w14:textId="57229691" w:rsidR="009C04D8" w:rsidRPr="00DF4978" w:rsidRDefault="00E378A4" w:rsidP="0037763F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 xml:space="preserve">Kontakt vedr. stævner sker til: </w:t>
      </w:r>
      <w:hyperlink r:id="rId31" w:history="1">
        <w:r w:rsidRPr="00DF4978">
          <w:rPr>
            <w:rStyle w:val="Hyperlink"/>
            <w:rFonts w:ascii="Arial" w:hAnsi="Arial" w:cs="Arial"/>
            <w:sz w:val="22"/>
            <w:szCs w:val="22"/>
          </w:rPr>
          <w:t>swim@parasport.dk</w:t>
        </w:r>
      </w:hyperlink>
    </w:p>
    <w:p w14:paraId="10818C2F" w14:textId="77777777" w:rsidR="005B71FE" w:rsidRPr="00DF4978" w:rsidRDefault="005B71FE" w:rsidP="0037763F">
      <w:pPr>
        <w:rPr>
          <w:rFonts w:ascii="Arial" w:hAnsi="Arial" w:cs="Arial"/>
          <w:sz w:val="22"/>
          <w:szCs w:val="22"/>
        </w:rPr>
      </w:pPr>
    </w:p>
    <w:p w14:paraId="3FC846FC" w14:textId="6B6E519F" w:rsidR="009C04D8" w:rsidRPr="00DF4978" w:rsidRDefault="009C04D8" w:rsidP="0037763F">
      <w:pPr>
        <w:rPr>
          <w:rFonts w:ascii="Arial" w:hAnsi="Arial" w:cs="Arial"/>
          <w:sz w:val="22"/>
          <w:szCs w:val="22"/>
        </w:rPr>
      </w:pPr>
    </w:p>
    <w:p w14:paraId="023E1F40" w14:textId="4C8DE3C3" w:rsidR="009C04D8" w:rsidRPr="00DF4978" w:rsidRDefault="009C04D8" w:rsidP="0037763F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De bedste sommer- og svømmehilsner</w:t>
      </w:r>
    </w:p>
    <w:p w14:paraId="7A678661" w14:textId="77777777" w:rsidR="005B71FE" w:rsidRPr="00DF4978" w:rsidRDefault="005B71FE" w:rsidP="0037763F">
      <w:pPr>
        <w:rPr>
          <w:rFonts w:ascii="Arial" w:hAnsi="Arial" w:cs="Arial"/>
          <w:sz w:val="22"/>
          <w:szCs w:val="22"/>
        </w:rPr>
      </w:pPr>
    </w:p>
    <w:p w14:paraId="76690197" w14:textId="1F6B6612" w:rsidR="009C04D8" w:rsidRPr="00DF4978" w:rsidRDefault="009C04D8" w:rsidP="0037763F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Idrætsudvalget</w:t>
      </w:r>
      <w:r w:rsidR="7FB03658" w:rsidRPr="00DF4978">
        <w:rPr>
          <w:rFonts w:ascii="Arial" w:hAnsi="Arial" w:cs="Arial"/>
          <w:sz w:val="22"/>
          <w:szCs w:val="22"/>
        </w:rPr>
        <w:t xml:space="preserve"> for svømning</w:t>
      </w:r>
    </w:p>
    <w:p w14:paraId="70216789" w14:textId="77777777" w:rsidR="005B71FE" w:rsidRPr="00DF4978" w:rsidRDefault="005B71FE" w:rsidP="0037763F">
      <w:pPr>
        <w:rPr>
          <w:rFonts w:ascii="Arial" w:hAnsi="Arial" w:cs="Arial"/>
          <w:sz w:val="22"/>
          <w:szCs w:val="22"/>
        </w:rPr>
      </w:pPr>
    </w:p>
    <w:p w14:paraId="677C6465" w14:textId="77777777" w:rsidR="00332BA0" w:rsidRPr="00DF4978" w:rsidRDefault="00332BA0" w:rsidP="0037763F">
      <w:pPr>
        <w:rPr>
          <w:rFonts w:ascii="Arial" w:hAnsi="Arial" w:cs="Arial"/>
          <w:sz w:val="22"/>
          <w:szCs w:val="22"/>
        </w:rPr>
      </w:pPr>
    </w:p>
    <w:p w14:paraId="53EC411F" w14:textId="77777777" w:rsidR="00332BA0" w:rsidRPr="00DF4978" w:rsidRDefault="00332BA0" w:rsidP="0037763F">
      <w:pPr>
        <w:rPr>
          <w:rFonts w:ascii="Arial" w:hAnsi="Arial" w:cs="Arial"/>
          <w:sz w:val="22"/>
          <w:szCs w:val="22"/>
        </w:rPr>
      </w:pPr>
    </w:p>
    <w:p w14:paraId="59ECD5AA" w14:textId="77777777" w:rsidR="00332BA0" w:rsidRPr="00DF4978" w:rsidRDefault="00332BA0" w:rsidP="0037763F">
      <w:pPr>
        <w:rPr>
          <w:rFonts w:ascii="Arial" w:hAnsi="Arial" w:cs="Arial"/>
          <w:sz w:val="22"/>
          <w:szCs w:val="22"/>
        </w:rPr>
      </w:pPr>
    </w:p>
    <w:p w14:paraId="42198373" w14:textId="5A86AA0E" w:rsidR="00E74623" w:rsidRPr="00DF4978" w:rsidRDefault="00E74623" w:rsidP="00E74623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6A0" w:firstRow="1" w:lastRow="0" w:firstColumn="1" w:lastColumn="0" w:noHBand="1" w:noVBand="1"/>
      </w:tblPr>
      <w:tblGrid>
        <w:gridCol w:w="1926"/>
        <w:gridCol w:w="1926"/>
        <w:gridCol w:w="1926"/>
        <w:gridCol w:w="1926"/>
        <w:gridCol w:w="1926"/>
      </w:tblGrid>
      <w:tr w:rsidR="2C75E7AB" w:rsidRPr="00DF4978" w14:paraId="4EBF2227" w14:textId="77777777" w:rsidTr="00332BA0">
        <w:trPr>
          <w:trHeight w:val="315"/>
        </w:trPr>
        <w:tc>
          <w:tcPr>
            <w:tcW w:w="9630" w:type="dxa"/>
            <w:gridSpan w:val="5"/>
            <w:shd w:val="clear" w:color="auto" w:fill="D0CECE" w:themeFill="background2" w:themeFillShade="E6"/>
            <w:tcMar>
              <w:top w:w="15" w:type="dxa"/>
              <w:left w:w="15" w:type="dxa"/>
              <w:right w:w="15" w:type="dxa"/>
            </w:tcMar>
            <w:vAlign w:val="center"/>
          </w:tcPr>
          <w:p w14:paraId="068D8C18" w14:textId="6B03CE13" w:rsidR="2C75E7AB" w:rsidRPr="00DF4978" w:rsidRDefault="2C75E7AB" w:rsidP="2C75E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Stævneplan 2023-2024</w:t>
            </w:r>
          </w:p>
        </w:tc>
      </w:tr>
      <w:tr w:rsidR="2C75E7AB" w:rsidRPr="00DF4978" w14:paraId="53D01FEE" w14:textId="77777777" w:rsidTr="00332BA0">
        <w:trPr>
          <w:trHeight w:val="315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08A916A" w14:textId="256C30B5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Parastævne 1 - Vest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E12DC85" w14:textId="310B2AB4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Søndag den 5.11.2023 kl. 12.00-17.00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F63BAB" w14:textId="0038E23B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5.10.2023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69CFB77" w14:textId="590F3E94" w:rsidR="2C75E7AB" w:rsidRPr="00DF4978" w:rsidRDefault="00000000" w:rsidP="2C75E7AB">
            <w:pPr>
              <w:rPr>
                <w:rFonts w:ascii="Arial" w:hAnsi="Arial" w:cs="Arial"/>
                <w:sz w:val="18"/>
                <w:szCs w:val="18"/>
              </w:rPr>
            </w:pPr>
            <w:hyperlink r:id="rId32">
              <w:r w:rsidR="2C75E7AB" w:rsidRPr="00DF4978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Erritsø Svømmehal, Fredericia</w:t>
              </w:r>
            </w:hyperlink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5BED098" w14:textId="67B41F6E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Fredericia Svømmeklub</w:t>
            </w:r>
          </w:p>
        </w:tc>
      </w:tr>
      <w:tr w:rsidR="2C75E7AB" w:rsidRPr="00DF4978" w14:paraId="150A2E11" w14:textId="77777777" w:rsidTr="00332BA0">
        <w:trPr>
          <w:trHeight w:val="315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6332C23" w14:textId="2869822B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Parastævne 2 - Øst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76BCF15" w14:textId="3CC1BFD0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Søndag den 26.11.2023 kl. 12.00-17.30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6A83830" w14:textId="398DF74A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26.10.2023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AFF806C" w14:textId="20504A6D" w:rsidR="2C75E7AB" w:rsidRPr="00DF4978" w:rsidRDefault="00000000" w:rsidP="2C75E7AB">
            <w:pPr>
              <w:rPr>
                <w:rFonts w:ascii="Arial" w:hAnsi="Arial" w:cs="Arial"/>
                <w:sz w:val="18"/>
                <w:szCs w:val="18"/>
              </w:rPr>
            </w:pPr>
            <w:hyperlink r:id="rId33">
              <w:r w:rsidR="2C75E7AB" w:rsidRPr="00DF4978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Korsør Svømmehal</w:t>
              </w:r>
            </w:hyperlink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3BAED25" w14:textId="7EE63336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Parasport Korsør</w:t>
            </w:r>
          </w:p>
        </w:tc>
      </w:tr>
      <w:tr w:rsidR="2C75E7AB" w:rsidRPr="00DF4978" w14:paraId="69736F5F" w14:textId="77777777" w:rsidTr="00332BA0">
        <w:trPr>
          <w:trHeight w:val="300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C0CAEE2" w14:textId="6856D6F5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Parastævne 3 - Vest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D060843" w14:textId="2B404D17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Søndag den 14.1.2024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C52F2B2" w14:textId="028686B9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10.12.203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707090A" w14:textId="4C99930F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Lokal arrangør mangler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F61DDF6" w14:textId="343E45F1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Lokal arrangør mangler</w:t>
            </w:r>
          </w:p>
        </w:tc>
      </w:tr>
      <w:tr w:rsidR="2C75E7AB" w:rsidRPr="00DF4978" w14:paraId="4BFE086F" w14:textId="77777777" w:rsidTr="00332BA0">
        <w:trPr>
          <w:trHeight w:val="315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6E52165" w14:textId="7BD2D046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Parastævne 4 - Øst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D4FE097" w14:textId="366544BD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Søndag den 10.03.2024 kl. 12.00-17.00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7AE2F46" w14:textId="73B806BB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5.02.2024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7F359E2" w14:textId="7038D327" w:rsidR="2C75E7AB" w:rsidRPr="00DF4978" w:rsidRDefault="00000000" w:rsidP="2C75E7AB">
            <w:pPr>
              <w:rPr>
                <w:rFonts w:ascii="Arial" w:hAnsi="Arial" w:cs="Arial"/>
                <w:sz w:val="18"/>
                <w:szCs w:val="18"/>
              </w:rPr>
            </w:pPr>
            <w:hyperlink r:id="rId34">
              <w:r w:rsidR="2C75E7AB" w:rsidRPr="00DF4978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Blovstrød Svømmehal</w:t>
              </w:r>
            </w:hyperlink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69B1DD9" w14:textId="25C7DA72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Sigma Swim Allerød</w:t>
            </w:r>
          </w:p>
        </w:tc>
      </w:tr>
      <w:tr w:rsidR="2C75E7AB" w:rsidRPr="00DF4978" w14:paraId="72FD04A0" w14:textId="77777777" w:rsidTr="00332BA0">
        <w:trPr>
          <w:trHeight w:val="300"/>
        </w:trPr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0831E1D4" w14:textId="4CB7E6D2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577B6417" w14:textId="2D1B3FD6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6C2CD98F" w14:textId="6C30E20D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357E14ED" w14:textId="736146D2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70697D73" w14:textId="1B24DBA4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2C75E7AB" w:rsidRPr="00DF4978" w14:paraId="600B41B2" w14:textId="77777777" w:rsidTr="00332BA0">
        <w:trPr>
          <w:trHeight w:val="300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ADE4543" w14:textId="686F95C9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Danish Open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53F8B60" w14:textId="12C76758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Torsdag den 11.4 - søndag den 15.4.2023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E4095B6" w14:textId="4619D845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E7E74F6" w14:textId="26238737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EBC214F" w14:textId="0A656F9B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Dansk Svømmeunio</w:t>
            </w:r>
            <w:r w:rsid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</w:tr>
      <w:tr w:rsidR="2C75E7AB" w:rsidRPr="00DF4978" w14:paraId="19B01B17" w14:textId="77777777" w:rsidTr="00332BA0">
        <w:trPr>
          <w:trHeight w:val="300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6A6AB60" w14:textId="5524F65C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Kortbane Paramesterskab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43D595D" w14:textId="6F40FE48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Søndag den 5.5.2024 kl. 12.00-17.00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AD4D063" w14:textId="46CCAE77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1.4.2024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2D0E9A6" w14:textId="4DDB79D8" w:rsidR="2C75E7AB" w:rsidRPr="00DF4978" w:rsidRDefault="00000000" w:rsidP="2C75E7AB">
            <w:pPr>
              <w:rPr>
                <w:rFonts w:ascii="Arial" w:hAnsi="Arial" w:cs="Arial"/>
                <w:sz w:val="18"/>
                <w:szCs w:val="18"/>
              </w:rPr>
            </w:pPr>
            <w:hyperlink r:id="rId35">
              <w:r w:rsidR="2C75E7AB" w:rsidRPr="00DF4978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Horsens Aqua Forum</w:t>
              </w:r>
            </w:hyperlink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C17E1CC" w14:textId="436A4754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Horsens Svømmeklub</w:t>
            </w:r>
          </w:p>
        </w:tc>
      </w:tr>
      <w:tr w:rsidR="2C75E7AB" w:rsidRPr="00DF4978" w14:paraId="5CDC5C4B" w14:textId="77777777" w:rsidTr="00332BA0">
        <w:trPr>
          <w:trHeight w:val="300"/>
        </w:trPr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759603AE" w14:textId="1C8AD89C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5896CBBB" w14:textId="02A87F88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789C8D79" w14:textId="2F6CCB22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62FFBE51" w14:textId="369B3763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446AE324" w14:textId="5C51C18A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2C75E7AB" w:rsidRPr="00DF4978" w14:paraId="7EEFDC77" w14:textId="77777777" w:rsidTr="00332BA0">
        <w:trPr>
          <w:trHeight w:val="300"/>
        </w:trPr>
        <w:tc>
          <w:tcPr>
            <w:tcW w:w="192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ECAD6A" w14:textId="59E781E8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Sepcial Olympics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A1975BD" w14:textId="514CA592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Fredag den 24.5 - søndag den 26.5 2024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401A158" w14:textId="72BF38D5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066B7C2" w14:textId="0770882B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71589BA" w14:textId="68B81273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Frederikshavn</w:t>
            </w:r>
          </w:p>
        </w:tc>
      </w:tr>
      <w:tr w:rsidR="2C75E7AB" w:rsidRPr="00DF4978" w14:paraId="5035E7E4" w14:textId="77777777" w:rsidTr="00332BA0">
        <w:trPr>
          <w:trHeight w:val="405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A349C6" w14:textId="3AB7B7E1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Forbundsmesterskab - Langbane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5161386" w14:textId="4D018808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Lørdag den 8.6.2024 inkl. Landsmøde  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68F8FCD" w14:textId="07AB9D0E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1.5.2024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EFEA1DB" w14:textId="597DE5A1" w:rsidR="2C75E7AB" w:rsidRPr="00DF4978" w:rsidRDefault="00000000" w:rsidP="2C75E7AB">
            <w:pPr>
              <w:rPr>
                <w:rFonts w:ascii="Arial" w:hAnsi="Arial" w:cs="Arial"/>
                <w:sz w:val="18"/>
                <w:szCs w:val="18"/>
              </w:rPr>
            </w:pPr>
            <w:hyperlink r:id="rId36">
              <w:r w:rsidR="2C75E7AB" w:rsidRPr="00DF4978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SDU Odense, Svømmehal</w:t>
              </w:r>
            </w:hyperlink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BD0D47F" w14:textId="3A03275C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Parasport Danmark / FREM Odense</w:t>
            </w:r>
          </w:p>
        </w:tc>
      </w:tr>
    </w:tbl>
    <w:p w14:paraId="37BF47E7" w14:textId="6CADC34D" w:rsidR="2C75E7AB" w:rsidRPr="00DF4978" w:rsidRDefault="2C75E7AB" w:rsidP="2C75E7AB">
      <w:pPr>
        <w:ind w:left="-567"/>
        <w:rPr>
          <w:rFonts w:ascii="Arial" w:hAnsi="Arial" w:cs="Arial"/>
          <w:sz w:val="22"/>
          <w:szCs w:val="22"/>
        </w:rPr>
      </w:pPr>
    </w:p>
    <w:p w14:paraId="1AE3404D" w14:textId="77777777" w:rsidR="00DB622B" w:rsidRPr="00DF4978" w:rsidRDefault="00DB622B" w:rsidP="00E74623">
      <w:pPr>
        <w:rPr>
          <w:rFonts w:ascii="Arial" w:hAnsi="Arial" w:cs="Arial"/>
          <w:sz w:val="22"/>
          <w:szCs w:val="22"/>
        </w:rPr>
      </w:pPr>
    </w:p>
    <w:sectPr w:rsidR="00DB622B" w:rsidRPr="00DF4978" w:rsidSect="001E141E">
      <w:headerReference w:type="even" r:id="rId37"/>
      <w:headerReference w:type="default" r:id="rId38"/>
      <w:footerReference w:type="default" r:id="rId39"/>
      <w:headerReference w:type="first" r:id="rId40"/>
      <w:pgSz w:w="11906" w:h="16838"/>
      <w:pgMar w:top="1985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206CE" w14:textId="77777777" w:rsidR="00742A84" w:rsidRDefault="00742A84" w:rsidP="00B7218E">
      <w:r>
        <w:separator/>
      </w:r>
    </w:p>
  </w:endnote>
  <w:endnote w:type="continuationSeparator" w:id="0">
    <w:p w14:paraId="7E3C856B" w14:textId="77777777" w:rsidR="00742A84" w:rsidRDefault="00742A84" w:rsidP="00B7218E">
      <w:r>
        <w:continuationSeparator/>
      </w:r>
    </w:p>
  </w:endnote>
  <w:endnote w:type="continuationNotice" w:id="1">
    <w:p w14:paraId="4C1D0BD6" w14:textId="77777777" w:rsidR="00742A84" w:rsidRDefault="00742A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4CA273D-7F71-7146-84B5-FFC05E276B16}"/>
    <w:embedBold r:id="rId2" w:fontKey="{019A6395-808F-A14F-B0D2-77148A6A11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F9B8F" w14:textId="77777777" w:rsidR="008524D2" w:rsidRDefault="008524D2" w:rsidP="008524D2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8241" behindDoc="1" locked="0" layoutInCell="1" allowOverlap="1" wp14:anchorId="41593B84" wp14:editId="174CFB4A">
          <wp:simplePos x="0" y="0"/>
          <wp:positionH relativeFrom="margin">
            <wp:align>right</wp:align>
          </wp:positionH>
          <wp:positionV relativeFrom="paragraph">
            <wp:posOffset>166370</wp:posOffset>
          </wp:positionV>
          <wp:extent cx="2190750" cy="3243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4E46" w:rsidRPr="00CA1E25">
      <w:rPr>
        <w:rFonts w:ascii="Verdana" w:hAnsi="Verdana"/>
        <w:b/>
      </w:rPr>
      <w:br/>
    </w:r>
    <w:r>
      <w:rPr>
        <w:rFonts w:ascii="Arial" w:hAnsi="Arial" w:cs="Arial"/>
        <w:color w:val="474B4E"/>
        <w:sz w:val="14"/>
        <w:szCs w:val="14"/>
      </w:rPr>
      <w:t>Parasport Danmark - IU Svømning</w:t>
    </w:r>
  </w:p>
  <w:p w14:paraId="5FFFAAB8" w14:textId="77777777" w:rsidR="008524D2" w:rsidRDefault="008524D2" w:rsidP="00DA55E3">
    <w:pPr>
      <w:pStyle w:val="Sidefod"/>
      <w:rPr>
        <w:rStyle w:val="Hyperlink"/>
        <w:rFonts w:ascii="Arial" w:hAnsi="Arial" w:cs="Arial"/>
        <w:sz w:val="14"/>
        <w:szCs w:val="14"/>
      </w:rPr>
    </w:pPr>
    <w:r w:rsidRPr="00DA55E3">
      <w:rPr>
        <w:rFonts w:ascii="Arial" w:hAnsi="Arial" w:cs="Arial"/>
        <w:sz w:val="14"/>
        <w:szCs w:val="14"/>
      </w:rPr>
      <w:t>www.parasport.dk</w:t>
    </w:r>
  </w:p>
  <w:p w14:paraId="6E4532A7" w14:textId="77777777" w:rsidR="00DA55E3" w:rsidRPr="004833F4" w:rsidRDefault="00DA55E3" w:rsidP="00DA55E3">
    <w:pPr>
      <w:pStyle w:val="Sidefod"/>
      <w:rPr>
        <w:rFonts w:ascii="Arial" w:hAnsi="Arial" w:cs="Arial"/>
        <w:color w:val="474B4E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D01CC" w14:textId="77777777" w:rsidR="00742A84" w:rsidRDefault="00742A84" w:rsidP="00B7218E">
      <w:r>
        <w:separator/>
      </w:r>
    </w:p>
  </w:footnote>
  <w:footnote w:type="continuationSeparator" w:id="0">
    <w:p w14:paraId="1120A13C" w14:textId="77777777" w:rsidR="00742A84" w:rsidRDefault="00742A84" w:rsidP="00B7218E">
      <w:r>
        <w:continuationSeparator/>
      </w:r>
    </w:p>
  </w:footnote>
  <w:footnote w:type="continuationNotice" w:id="1">
    <w:p w14:paraId="520D8CDC" w14:textId="77777777" w:rsidR="00742A84" w:rsidRDefault="00742A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BE21" w14:textId="77777777" w:rsidR="00D04AB5" w:rsidRDefault="00742A84">
    <w:pPr>
      <w:pStyle w:val="Sidehoved"/>
    </w:pPr>
    <w:r>
      <w:rPr>
        <w:noProof/>
        <w:lang w:eastAsia="da-DK"/>
      </w:rPr>
      <w:pict w14:anchorId="5A6145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930pt;height:1315.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0E829" w14:textId="77777777" w:rsidR="00B7218E" w:rsidRPr="00D962DF" w:rsidRDefault="00BA45FA" w:rsidP="00D962DF">
    <w:pPr>
      <w:pStyle w:val="Sidehoved"/>
      <w:jc w:val="right"/>
      <w:rPr>
        <w:rFonts w:ascii="Arial" w:hAnsi="Arial" w:cs="Arial"/>
        <w:b/>
        <w:color w:val="5E1217"/>
      </w:rPr>
    </w:pPr>
    <w:r w:rsidRPr="00D962DF">
      <w:rPr>
        <w:rFonts w:ascii="Arial" w:hAnsi="Arial" w:cs="Arial"/>
        <w:b/>
        <w:noProof/>
        <w:color w:val="5E1217"/>
        <w:lang w:eastAsia="da-DK"/>
      </w:rPr>
      <w:drawing>
        <wp:anchor distT="0" distB="0" distL="114300" distR="114300" simplePos="0" relativeHeight="251658240" behindDoc="1" locked="0" layoutInCell="1" allowOverlap="1" wp14:anchorId="76CAE9F5" wp14:editId="617E5ED4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865210" cy="410398"/>
          <wp:effectExtent l="0" t="0" r="0" b="889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210" cy="4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2A84">
      <w:rPr>
        <w:rFonts w:ascii="Arial" w:hAnsi="Arial" w:cs="Arial"/>
        <w:b/>
        <w:noProof/>
        <w:color w:val="5E1217"/>
        <w:lang w:eastAsia="da-DK"/>
      </w:rPr>
      <w:pict w14:anchorId="4808C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.75pt;margin-top:0;width:595.3pt;height:842.1pt;z-index:-251658237;mso-wrap-edited:f;mso-width-percent:0;mso-height-percent:0;mso-position-horizontal-relative:page;mso-position-vertical-relative:page;mso-width-percent:0;mso-height-percent:0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2538F" w14:textId="77777777" w:rsidR="00D04AB5" w:rsidRDefault="00742A84">
    <w:pPr>
      <w:pStyle w:val="Sidehoved"/>
    </w:pPr>
    <w:r>
      <w:rPr>
        <w:noProof/>
        <w:lang w:eastAsia="da-DK"/>
      </w:rPr>
      <w:pict w14:anchorId="7F5112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930pt;height:1315.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60E6"/>
    <w:multiLevelType w:val="hybridMultilevel"/>
    <w:tmpl w:val="50D0B594"/>
    <w:lvl w:ilvl="0" w:tplc="E1AADC7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57BB0"/>
    <w:multiLevelType w:val="hybridMultilevel"/>
    <w:tmpl w:val="8FFC209E"/>
    <w:lvl w:ilvl="0" w:tplc="B7781AD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87A7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E24D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8E0E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6EE8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3212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CEF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E80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9069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620D7"/>
    <w:multiLevelType w:val="multilevel"/>
    <w:tmpl w:val="2B862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3931512">
    <w:abstractNumId w:val="1"/>
  </w:num>
  <w:num w:numId="2" w16cid:durableId="1033921918">
    <w:abstractNumId w:val="0"/>
  </w:num>
  <w:num w:numId="3" w16cid:durableId="1855224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isplayBackgroundShape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B09"/>
    <w:rsid w:val="00011BFA"/>
    <w:rsid w:val="00021C69"/>
    <w:rsid w:val="00035BD3"/>
    <w:rsid w:val="000D3024"/>
    <w:rsid w:val="000E6249"/>
    <w:rsid w:val="0010124B"/>
    <w:rsid w:val="001274E1"/>
    <w:rsid w:val="001361CD"/>
    <w:rsid w:val="00165AF0"/>
    <w:rsid w:val="001754AB"/>
    <w:rsid w:val="00185FB1"/>
    <w:rsid w:val="001E141E"/>
    <w:rsid w:val="001E1843"/>
    <w:rsid w:val="00207439"/>
    <w:rsid w:val="00207473"/>
    <w:rsid w:val="002103F8"/>
    <w:rsid w:val="00222C11"/>
    <w:rsid w:val="00223794"/>
    <w:rsid w:val="00240819"/>
    <w:rsid w:val="00277883"/>
    <w:rsid w:val="00292170"/>
    <w:rsid w:val="00294A5B"/>
    <w:rsid w:val="0029797B"/>
    <w:rsid w:val="002C49E2"/>
    <w:rsid w:val="002C76D8"/>
    <w:rsid w:val="002D4EC0"/>
    <w:rsid w:val="002F6297"/>
    <w:rsid w:val="00312D06"/>
    <w:rsid w:val="003202D0"/>
    <w:rsid w:val="00324E0D"/>
    <w:rsid w:val="00332BA0"/>
    <w:rsid w:val="0033430E"/>
    <w:rsid w:val="00347084"/>
    <w:rsid w:val="003729AF"/>
    <w:rsid w:val="0037763F"/>
    <w:rsid w:val="003A5D26"/>
    <w:rsid w:val="003B1393"/>
    <w:rsid w:val="003F69C9"/>
    <w:rsid w:val="00414788"/>
    <w:rsid w:val="0044063D"/>
    <w:rsid w:val="00440E9C"/>
    <w:rsid w:val="00447B9D"/>
    <w:rsid w:val="00493BF2"/>
    <w:rsid w:val="004A1C72"/>
    <w:rsid w:val="004A314C"/>
    <w:rsid w:val="004D1619"/>
    <w:rsid w:val="005211AA"/>
    <w:rsid w:val="00525359"/>
    <w:rsid w:val="00537A6D"/>
    <w:rsid w:val="005407C6"/>
    <w:rsid w:val="00555BB3"/>
    <w:rsid w:val="005637EB"/>
    <w:rsid w:val="0057461C"/>
    <w:rsid w:val="0058476A"/>
    <w:rsid w:val="00590F08"/>
    <w:rsid w:val="005B17E7"/>
    <w:rsid w:val="005B71FE"/>
    <w:rsid w:val="005D65F0"/>
    <w:rsid w:val="00606CE1"/>
    <w:rsid w:val="00623262"/>
    <w:rsid w:val="00641A05"/>
    <w:rsid w:val="00655AEA"/>
    <w:rsid w:val="00666849"/>
    <w:rsid w:val="00667E6B"/>
    <w:rsid w:val="00685041"/>
    <w:rsid w:val="006851F0"/>
    <w:rsid w:val="006B5A08"/>
    <w:rsid w:val="006D5D38"/>
    <w:rsid w:val="006E5035"/>
    <w:rsid w:val="00703FD9"/>
    <w:rsid w:val="00711EC1"/>
    <w:rsid w:val="0071370A"/>
    <w:rsid w:val="00742A84"/>
    <w:rsid w:val="00790B09"/>
    <w:rsid w:val="008002B1"/>
    <w:rsid w:val="008524D2"/>
    <w:rsid w:val="008543A6"/>
    <w:rsid w:val="008863BE"/>
    <w:rsid w:val="00887C92"/>
    <w:rsid w:val="00894718"/>
    <w:rsid w:val="008A2406"/>
    <w:rsid w:val="008B6AD1"/>
    <w:rsid w:val="008C0BBB"/>
    <w:rsid w:val="008D315D"/>
    <w:rsid w:val="008D721F"/>
    <w:rsid w:val="008E5867"/>
    <w:rsid w:val="008F5AB7"/>
    <w:rsid w:val="00937F3A"/>
    <w:rsid w:val="009454FB"/>
    <w:rsid w:val="00973DB7"/>
    <w:rsid w:val="00981A65"/>
    <w:rsid w:val="00987D2B"/>
    <w:rsid w:val="009A7AF7"/>
    <w:rsid w:val="009C04D8"/>
    <w:rsid w:val="009C1D21"/>
    <w:rsid w:val="009D16BD"/>
    <w:rsid w:val="009D6BF3"/>
    <w:rsid w:val="009F394B"/>
    <w:rsid w:val="009F5762"/>
    <w:rsid w:val="009F6D63"/>
    <w:rsid w:val="00A03048"/>
    <w:rsid w:val="00A1379F"/>
    <w:rsid w:val="00A20255"/>
    <w:rsid w:val="00A275FC"/>
    <w:rsid w:val="00A27BBB"/>
    <w:rsid w:val="00A64415"/>
    <w:rsid w:val="00AC673F"/>
    <w:rsid w:val="00AF57E3"/>
    <w:rsid w:val="00B073EE"/>
    <w:rsid w:val="00B20D13"/>
    <w:rsid w:val="00B351E4"/>
    <w:rsid w:val="00B4594C"/>
    <w:rsid w:val="00B5186C"/>
    <w:rsid w:val="00B67CF7"/>
    <w:rsid w:val="00B70E11"/>
    <w:rsid w:val="00B7218E"/>
    <w:rsid w:val="00BA45FA"/>
    <w:rsid w:val="00BB4157"/>
    <w:rsid w:val="00BC4D46"/>
    <w:rsid w:val="00BF0606"/>
    <w:rsid w:val="00C034D5"/>
    <w:rsid w:val="00C27C48"/>
    <w:rsid w:val="00C451C5"/>
    <w:rsid w:val="00CA1E25"/>
    <w:rsid w:val="00CA6E20"/>
    <w:rsid w:val="00CD119F"/>
    <w:rsid w:val="00CF4E46"/>
    <w:rsid w:val="00D04AB5"/>
    <w:rsid w:val="00D34A0D"/>
    <w:rsid w:val="00D4515C"/>
    <w:rsid w:val="00D46DEB"/>
    <w:rsid w:val="00D72BBA"/>
    <w:rsid w:val="00D8442D"/>
    <w:rsid w:val="00D9065B"/>
    <w:rsid w:val="00D962DF"/>
    <w:rsid w:val="00DA55E3"/>
    <w:rsid w:val="00DB1E99"/>
    <w:rsid w:val="00DB622B"/>
    <w:rsid w:val="00DF4978"/>
    <w:rsid w:val="00E378A4"/>
    <w:rsid w:val="00E50EBF"/>
    <w:rsid w:val="00E65775"/>
    <w:rsid w:val="00E74623"/>
    <w:rsid w:val="00EA0A54"/>
    <w:rsid w:val="00EA5EA6"/>
    <w:rsid w:val="00ED50D8"/>
    <w:rsid w:val="00F21444"/>
    <w:rsid w:val="00F22C30"/>
    <w:rsid w:val="00F23654"/>
    <w:rsid w:val="00F3200A"/>
    <w:rsid w:val="00F65737"/>
    <w:rsid w:val="00F94832"/>
    <w:rsid w:val="00FA3FA9"/>
    <w:rsid w:val="00FD5400"/>
    <w:rsid w:val="00FD5709"/>
    <w:rsid w:val="0A1CE943"/>
    <w:rsid w:val="0BE36238"/>
    <w:rsid w:val="12FD3E85"/>
    <w:rsid w:val="1BE55113"/>
    <w:rsid w:val="24119BD4"/>
    <w:rsid w:val="26A4863D"/>
    <w:rsid w:val="2C75E7AB"/>
    <w:rsid w:val="31BB0313"/>
    <w:rsid w:val="3CA7F8C8"/>
    <w:rsid w:val="43150E62"/>
    <w:rsid w:val="4CF55BC0"/>
    <w:rsid w:val="5041C572"/>
    <w:rsid w:val="505D51CE"/>
    <w:rsid w:val="531C75D8"/>
    <w:rsid w:val="7786EE82"/>
    <w:rsid w:val="78A0DE09"/>
    <w:rsid w:val="7FB0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4FE45"/>
  <w15:chartTrackingRefBased/>
  <w15:docId w15:val="{8B2B5C8E-38F3-4E44-AA7A-2C9E1125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ED50D8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5637E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BesgtLink">
    <w:name w:val="FollowedHyperlink"/>
    <w:basedOn w:val="Standardskrifttypeiafsnit"/>
    <w:uiPriority w:val="99"/>
    <w:semiHidden/>
    <w:unhideWhenUsed/>
    <w:rsid w:val="00DB622B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k">
    <w:name w:val="Strong"/>
    <w:basedOn w:val="Standardskrifttypeiafsnit"/>
    <w:uiPriority w:val="22"/>
    <w:qFormat/>
    <w:rsid w:val="002778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9" Type="http://schemas.openxmlformats.org/officeDocument/2006/relationships/footer" Target="footer1.xml"/><Relationship Id="rId21" Type="http://schemas.openxmlformats.org/officeDocument/2006/relationships/customXml" Target="ink/ink1.xml"/><Relationship Id="rId34" Type="http://schemas.openxmlformats.org/officeDocument/2006/relationships/hyperlink" Target="https://xn--svmmetider-1cb.dk/facilitet?id=110&amp;staevne_id=10114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xn--svmmetider-1cb.dk/staevner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xn--svmmetider-1cb.dk/staevner/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eic.dk/svoemmehal-2/" TargetMode="External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parasport.dk/kalender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hyperlink" Target="https://xn--svmmetider-1cb.dk/facilitet?id=215&amp;staevne_id=10254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ontoret.xn--svmmetider-1cb.dk/staevner" TargetMode="External"/><Relationship Id="rId31" Type="http://schemas.openxmlformats.org/officeDocument/2006/relationships/hyperlink" Target="mailto:swim@parasport.d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xn--svmmetider-1cb.dk/staevner/" TargetMode="External"/><Relationship Id="rId22" Type="http://schemas.openxmlformats.org/officeDocument/2006/relationships/image" Target="media/image4.png"/><Relationship Id="rId27" Type="http://schemas.openxmlformats.org/officeDocument/2006/relationships/customXml" Target="ink/ink3.xml"/><Relationship Id="rId30" Type="http://schemas.openxmlformats.org/officeDocument/2006/relationships/hyperlink" Target="https://xn--svmmetider-1cb.dk/staevner/" TargetMode="External"/><Relationship Id="rId35" Type="http://schemas.openxmlformats.org/officeDocument/2006/relationships/hyperlink" Target="https://forumhorsens.dk/p/aqua-forum/info-faciliteter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voem.org/Aktuelt/Kalender/?vis=&amp;type=Para&amp;fritekst=S%C3%B8getekst&amp;postnr=Postnr.+fra&amp;postnrtil=Postnr.+til&amp;dagfra=18&amp;maanedfra=6&amp;aarfra=2022&amp;dagtil=1&amp;maanedtil=6&amp;aartil=2023" TargetMode="External"/><Relationship Id="rId17" Type="http://schemas.openxmlformats.org/officeDocument/2006/relationships/hyperlink" Target="https://xn--svmmetider-1cb.dk/staevner/" TargetMode="External"/><Relationship Id="rId25" Type="http://schemas.openxmlformats.org/officeDocument/2006/relationships/customXml" Target="ink/ink2.xml"/><Relationship Id="rId33" Type="http://schemas.openxmlformats.org/officeDocument/2006/relationships/hyperlink" Target="https://xn--svmmetider-1cb.dk/facilitet?id=183&amp;staevne_id=9923" TargetMode="External"/><Relationship Id="rId3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hif.sharepoint.com/sites/Breddeogfastholdelse/Delte%20dokumenter/Opgaver/Idr&#230;tsudvalg/IU-materiale/Brevpapir/Sv&#248;mning%20IU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30T16:24:18.9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2543 133,'-75'0,"-1"0,6 0,-8 0,-1 0,-4-2,0-3,-3-3,-11-2,45 5,1 0,-1-1,0 0,-44-7,5-1,2 1,-2 1,-1 2,3 2,3 3,6 0,10 2,10 1,10 1,5 1,7 0,3 0,5 0,6 0,6 0,4 0,-8 1,2 2,-10 0,3 2,-2 1,-5 1,-4 0,-3 0,-3-1,4 0,0-1,6-1,6 0,7-2,5 0,3-2,-3 0,-2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30T16:22:10.6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3399 1,'-53'0,"-9"0,-3 0,-29 0,36 1,-3 0,-7 0,-1 0,-1 0,-1 0,1 0,-1-1,1 0,-1 0,-1 0,-1 0,0 0,0 0,5 0,2 0,6 0,2 0,-41 0,11 0,4 0,4 0,3 0,7 0,6 0,2 0,-1 0,-1 0,-4 0,1 0,1 0,4 0,7 0,6 0,6 0,1 0,1 0,0 0,-2 0,1 0,1 0,2 0,0 0,1 0,2 0,1 0,3 0,0 0,3 0,0 0,2 0,3 0,4 0,4 0,3 0,-9 0,6 0,-6 0,10 0,2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30T16:21:58.4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1539 254,'-50'-1,"1"-2,14-4,-1-2,0-1,2 0,2 0,2 0,3 0,3 1,2 1,4 1,3 1,0 0,1 1,-2-1,0 0,0-1,-2-1,1 1,1-1,1 2,1 0,0 0,-2-1,1-1,1 0,0 1,-2 0,1 2,-4 0,1 1,-2-1,0 0,0 0,1 0,-1 0,0 2,-2 0,1 2,0 1,0 0,-1 0,1 0,-2 0,1 0,-1 0,-2 0,0 0,3 0,3 0,6 0,-2 5,-4 3,-2 2,-6 3,3-4,1-2,4-3,5-2,-4 1,5 0,-4 2,3-1,2 1,-11 2,7-2,-3 1,5-3,0 2,-6 1,1 0,5-1,-1 3,6-3,-6 5</inkml:trace>
</inkml:ink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a20bcf-d0f2-4fd1-b920-5108933c9a62">
      <Terms xmlns="http://schemas.microsoft.com/office/infopath/2007/PartnerControls"/>
    </lcf76f155ced4ddcb4097134ff3c332f>
    <TaxCatchAll xmlns="5afd6c8a-6361-443d-824e-55f1fbab12a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66F06B106C6C4585A38D60D98C5B7A" ma:contentTypeVersion="12" ma:contentTypeDescription="Opret et nyt dokument." ma:contentTypeScope="" ma:versionID="ccf54cd5397b2c633b1a56e6ff03feb1">
  <xsd:schema xmlns:xsd="http://www.w3.org/2001/XMLSchema" xmlns:xs="http://www.w3.org/2001/XMLSchema" xmlns:p="http://schemas.microsoft.com/office/2006/metadata/properties" xmlns:ns2="25a20bcf-d0f2-4fd1-b920-5108933c9a62" xmlns:ns3="5afd6c8a-6361-443d-824e-55f1fbab12ab" targetNamespace="http://schemas.microsoft.com/office/2006/metadata/properties" ma:root="true" ma:fieldsID="62b1fbb384b2b6079c2a5bc60d772321" ns2:_="" ns3:_="">
    <xsd:import namespace="25a20bcf-d0f2-4fd1-b920-5108933c9a62"/>
    <xsd:import namespace="5afd6c8a-6361-443d-824e-55f1fbab1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0bcf-d0f2-4fd1-b920-5108933c9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d6c8a-6361-443d-824e-55f1fbab1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55179d1-06bf-4acb-bc01-78a9e05c80d1}" ma:internalName="TaxCatchAll" ma:showField="CatchAllData" ma:web="5afd6c8a-6361-443d-824e-55f1fbab1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D3346D-B957-4B52-A625-D796AE5468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09C14C-D108-4492-99C7-9AB5EDDC02D1}">
  <ds:schemaRefs>
    <ds:schemaRef ds:uri="http://schemas.microsoft.com/office/2006/metadata/properties"/>
    <ds:schemaRef ds:uri="http://schemas.microsoft.com/office/infopath/2007/PartnerControls"/>
    <ds:schemaRef ds:uri="25a20bcf-d0f2-4fd1-b920-5108933c9a62"/>
    <ds:schemaRef ds:uri="5afd6c8a-6361-443d-824e-55f1fbab12ab"/>
  </ds:schemaRefs>
</ds:datastoreItem>
</file>

<file path=customXml/itemProps3.xml><?xml version="1.0" encoding="utf-8"?>
<ds:datastoreItem xmlns:ds="http://schemas.openxmlformats.org/officeDocument/2006/customXml" ds:itemID="{E5C84307-F330-4FDB-89D4-BDA412343B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20BAA2-C5FB-426F-B33D-23B17B8BD2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20bcf-d0f2-4fd1-b920-5108933c9a62"/>
    <ds:schemaRef ds:uri="5afd6c8a-6361-443d-824e-55f1fbab1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Svømning%20IU.dotx</Template>
  <TotalTime>18</TotalTime>
  <Pages>3</Pages>
  <Words>545</Words>
  <Characters>3330</Characters>
  <Application>Microsoft Office Word</Application>
  <DocSecurity>0</DocSecurity>
  <Lines>27</Lines>
  <Paragraphs>7</Paragraphs>
  <ScaleCrop>false</ScaleCrop>
  <Company/>
  <LinksUpToDate>false</LinksUpToDate>
  <CharactersWithSpaces>3868</CharactersWithSpaces>
  <SharedDoc>false</SharedDoc>
  <HLinks>
    <vt:vector size="84" baseType="variant">
      <vt:variant>
        <vt:i4>3866628</vt:i4>
      </vt:variant>
      <vt:variant>
        <vt:i4>39</vt:i4>
      </vt:variant>
      <vt:variant>
        <vt:i4>0</vt:i4>
      </vt:variant>
      <vt:variant>
        <vt:i4>5</vt:i4>
      </vt:variant>
      <vt:variant>
        <vt:lpwstr>https://xn--svmmetider-1cb.dk/facilitet?id=215&amp;staevne_id=10254</vt:lpwstr>
      </vt:variant>
      <vt:variant>
        <vt:lpwstr/>
      </vt:variant>
      <vt:variant>
        <vt:i4>4784154</vt:i4>
      </vt:variant>
      <vt:variant>
        <vt:i4>36</vt:i4>
      </vt:variant>
      <vt:variant>
        <vt:i4>0</vt:i4>
      </vt:variant>
      <vt:variant>
        <vt:i4>5</vt:i4>
      </vt:variant>
      <vt:variant>
        <vt:lpwstr>https://forumhorsens.dk/p/aqua-forum/info-faciliteter</vt:lpwstr>
      </vt:variant>
      <vt:variant>
        <vt:lpwstr/>
      </vt:variant>
      <vt:variant>
        <vt:i4>3735559</vt:i4>
      </vt:variant>
      <vt:variant>
        <vt:i4>33</vt:i4>
      </vt:variant>
      <vt:variant>
        <vt:i4>0</vt:i4>
      </vt:variant>
      <vt:variant>
        <vt:i4>5</vt:i4>
      </vt:variant>
      <vt:variant>
        <vt:lpwstr>https://xn--svmmetider-1cb.dk/facilitet?id=110&amp;staevne_id=10114</vt:lpwstr>
      </vt:variant>
      <vt:variant>
        <vt:lpwstr/>
      </vt:variant>
      <vt:variant>
        <vt:i4>3211269</vt:i4>
      </vt:variant>
      <vt:variant>
        <vt:i4>30</vt:i4>
      </vt:variant>
      <vt:variant>
        <vt:i4>0</vt:i4>
      </vt:variant>
      <vt:variant>
        <vt:i4>5</vt:i4>
      </vt:variant>
      <vt:variant>
        <vt:lpwstr>https://xn--svmmetider-1cb.dk/facilitet?id=183&amp;staevne_id=9923</vt:lpwstr>
      </vt:variant>
      <vt:variant>
        <vt:lpwstr/>
      </vt:variant>
      <vt:variant>
        <vt:i4>4849733</vt:i4>
      </vt:variant>
      <vt:variant>
        <vt:i4>27</vt:i4>
      </vt:variant>
      <vt:variant>
        <vt:i4>0</vt:i4>
      </vt:variant>
      <vt:variant>
        <vt:i4>5</vt:i4>
      </vt:variant>
      <vt:variant>
        <vt:lpwstr>https://eic.dk/svoemmehal-2/</vt:lpwstr>
      </vt:variant>
      <vt:variant>
        <vt:lpwstr/>
      </vt:variant>
      <vt:variant>
        <vt:i4>8323166</vt:i4>
      </vt:variant>
      <vt:variant>
        <vt:i4>24</vt:i4>
      </vt:variant>
      <vt:variant>
        <vt:i4>0</vt:i4>
      </vt:variant>
      <vt:variant>
        <vt:i4>5</vt:i4>
      </vt:variant>
      <vt:variant>
        <vt:lpwstr>mailto:swim@parasport.dk</vt:lpwstr>
      </vt:variant>
      <vt:variant>
        <vt:lpwstr/>
      </vt:variant>
      <vt:variant>
        <vt:i4>4063336</vt:i4>
      </vt:variant>
      <vt:variant>
        <vt:i4>21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  <vt:variant>
        <vt:i4>2359356</vt:i4>
      </vt:variant>
      <vt:variant>
        <vt:i4>18</vt:i4>
      </vt:variant>
      <vt:variant>
        <vt:i4>0</vt:i4>
      </vt:variant>
      <vt:variant>
        <vt:i4>5</vt:i4>
      </vt:variant>
      <vt:variant>
        <vt:lpwstr>https://kontoret.xn--svmmetider-1cb.dk/staevner</vt:lpwstr>
      </vt:variant>
      <vt:variant>
        <vt:lpwstr/>
      </vt:variant>
      <vt:variant>
        <vt:i4>4063336</vt:i4>
      </vt:variant>
      <vt:variant>
        <vt:i4>15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  <vt:variant>
        <vt:i4>4063336</vt:i4>
      </vt:variant>
      <vt:variant>
        <vt:i4>12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  <vt:variant>
        <vt:i4>7667827</vt:i4>
      </vt:variant>
      <vt:variant>
        <vt:i4>9</vt:i4>
      </vt:variant>
      <vt:variant>
        <vt:i4>0</vt:i4>
      </vt:variant>
      <vt:variant>
        <vt:i4>5</vt:i4>
      </vt:variant>
      <vt:variant>
        <vt:lpwstr>https://parasport.dk/kalender/</vt:lpwstr>
      </vt:variant>
      <vt:variant>
        <vt:lpwstr/>
      </vt:variant>
      <vt:variant>
        <vt:i4>4063336</vt:i4>
      </vt:variant>
      <vt:variant>
        <vt:i4>6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  <vt:variant>
        <vt:i4>196681</vt:i4>
      </vt:variant>
      <vt:variant>
        <vt:i4>3</vt:i4>
      </vt:variant>
      <vt:variant>
        <vt:i4>0</vt:i4>
      </vt:variant>
      <vt:variant>
        <vt:i4>5</vt:i4>
      </vt:variant>
      <vt:variant>
        <vt:lpwstr>https://www.svoem.org/Aktuelt/Kalender/?vis=&amp;type=Para&amp;fritekst=S%C3%B8getekst&amp;postnr=Postnr.+fra&amp;postnrtil=Postnr.+til&amp;dagfra=18&amp;maanedfra=6&amp;aarfra=2022&amp;dagtil=1&amp;maanedtil=6&amp;aartil=2023</vt:lpwstr>
      </vt:variant>
      <vt:variant>
        <vt:lpwstr>result</vt:lpwstr>
      </vt:variant>
      <vt:variant>
        <vt:i4>4063336</vt:i4>
      </vt:variant>
      <vt:variant>
        <vt:i4>0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Kjer Rasmussen - Kjer &amp; Partnere</dc:creator>
  <cp:keywords/>
  <dc:description/>
  <cp:lastModifiedBy>Lene Kjer Rasmussen</cp:lastModifiedBy>
  <cp:revision>67</cp:revision>
  <cp:lastPrinted>2017-01-09T11:47:00Z</cp:lastPrinted>
  <dcterms:created xsi:type="dcterms:W3CDTF">2022-06-18T04:59:00Z</dcterms:created>
  <dcterms:modified xsi:type="dcterms:W3CDTF">2023-06-30T16:25:00Z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0x0101004E66F06B106C6C4585A38D60D98C5B7A</vt:lpwstr>
  </property>
  <property fmtid="{D5CDD505-2E9C-101B-9397-08002B2CF9AE}" pid="3" name="MediaServiceImageTags">
    <vt:lpwstr/>
  </property>
</Properties>
</file>